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961C55" w14:textId="634FA590" w:rsidR="003759E7" w:rsidRPr="00492D64" w:rsidRDefault="00492D64" w:rsidP="003759E7">
      <w:pPr>
        <w:rPr>
          <w:rFonts w:ascii="Fierce Vector" w:hAnsi="Fierce Vector"/>
          <w:sz w:val="32"/>
          <w:szCs w:val="32"/>
        </w:rPr>
      </w:pPr>
      <w:r w:rsidRPr="00492D64">
        <w:rPr>
          <w:rFonts w:ascii="Fierce Vector" w:hAnsi="Fierce Vector"/>
          <w:b/>
          <w:bCs/>
          <w:sz w:val="32"/>
          <w:szCs w:val="32"/>
        </w:rPr>
        <w:t>Pilates class for National Development Day</w:t>
      </w:r>
      <w:r w:rsidRPr="00492D64">
        <w:rPr>
          <w:rFonts w:ascii="Fierce Vector" w:hAnsi="Fierce Vector"/>
          <w:sz w:val="32"/>
          <w:szCs w:val="32"/>
        </w:rPr>
        <w:t xml:space="preserve"> </w:t>
      </w:r>
    </w:p>
    <w:p w14:paraId="14B08402" w14:textId="77777777" w:rsidR="00492D64" w:rsidRDefault="00492D64" w:rsidP="00492D64">
      <w:pPr>
        <w:rPr>
          <w:sz w:val="22"/>
          <w:szCs w:val="22"/>
        </w:rPr>
      </w:pPr>
    </w:p>
    <w:tbl>
      <w:tblPr>
        <w:tblpPr w:leftFromText="180" w:rightFromText="180" w:vertAnchor="text"/>
        <w:tblW w:w="899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0"/>
        <w:gridCol w:w="6815"/>
      </w:tblGrid>
      <w:tr w:rsidR="00492D64" w14:paraId="7ED366C4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D09646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Standing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1FC28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Pilates 5 Key Elements</w:t>
            </w:r>
          </w:p>
        </w:tc>
      </w:tr>
      <w:tr w:rsidR="00492D64" w14:paraId="0E952FB0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A5E0C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196BB1E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Toy Solider (arm reaches) with sustained heel rise</w:t>
            </w:r>
          </w:p>
        </w:tc>
      </w:tr>
      <w:tr w:rsidR="00492D64" w14:paraId="1AF2F55B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338DA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FB8ADDD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Upper back stretch</w:t>
            </w:r>
          </w:p>
        </w:tc>
      </w:tr>
      <w:tr w:rsidR="00492D64" w14:paraId="0DB76A1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BB5BE1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C0ACF1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Foot Series with holds and pulses</w:t>
            </w:r>
          </w:p>
        </w:tc>
      </w:tr>
      <w:tr w:rsidR="00492D64" w14:paraId="1F5DC36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E2509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C8FAFF3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Squat holds</w:t>
            </w:r>
          </w:p>
        </w:tc>
      </w:tr>
      <w:tr w:rsidR="00492D64" w14:paraId="15657A03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E6D95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95ED030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Squat with leg slides</w:t>
            </w:r>
          </w:p>
        </w:tc>
      </w:tr>
      <w:tr w:rsidR="00492D64" w14:paraId="39A2A209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067DE2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183B2B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Squat with w/t and leg lift hold</w:t>
            </w:r>
          </w:p>
        </w:tc>
      </w:tr>
      <w:tr w:rsidR="00492D64" w14:paraId="1C1AEDCE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EFCB3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A1392B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Arabesque with knee bend</w:t>
            </w:r>
          </w:p>
        </w:tc>
      </w:tr>
      <w:tr w:rsidR="00492D64" w14:paraId="2F186B6B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21C0BE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EC08BF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Roll down to push up with x 4 push up</w:t>
            </w:r>
          </w:p>
        </w:tc>
      </w:tr>
      <w:tr w:rsidR="00492D64" w14:paraId="68F50D4F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DDAE27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4-point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EF68C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Swimming L4 (superman)</w:t>
            </w:r>
          </w:p>
        </w:tc>
      </w:tr>
      <w:tr w:rsidR="00492D64" w14:paraId="325BBBEB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0C6F3C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4141AFA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 xml:space="preserve">LPP Prep with arm lift </w:t>
            </w:r>
          </w:p>
        </w:tc>
      </w:tr>
      <w:tr w:rsidR="00492D64" w14:paraId="3682DEA7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4EAB6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ECEE67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LPP Prep L2/ LPP (plank)</w:t>
            </w:r>
          </w:p>
        </w:tc>
      </w:tr>
      <w:tr w:rsidR="00492D64" w14:paraId="2D73CCD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A48276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2DC1E2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Thread needle in plank</w:t>
            </w:r>
          </w:p>
        </w:tc>
      </w:tr>
      <w:tr w:rsidR="00492D64" w14:paraId="223DD669" w14:textId="77777777" w:rsidTr="00492D64">
        <w:trPr>
          <w:trHeight w:val="61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68130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High Sitting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16FEE8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Side Bend L2 (side plank)</w:t>
            </w:r>
          </w:p>
        </w:tc>
      </w:tr>
      <w:tr w:rsidR="00492D64" w14:paraId="799A9319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57429A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A2DA38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Mermaid (upper back stretch)</w:t>
            </w:r>
          </w:p>
        </w:tc>
      </w:tr>
      <w:tr w:rsidR="00492D64" w14:paraId="097D2303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A0A107B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Side Lying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715D4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Side Kick L3</w:t>
            </w:r>
          </w:p>
        </w:tc>
      </w:tr>
      <w:tr w:rsidR="00492D64" w14:paraId="4F3EF4D0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B4D806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Both Sides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D01EEB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Leg lift and lower</w:t>
            </w:r>
          </w:p>
        </w:tc>
      </w:tr>
      <w:tr w:rsidR="00492D64" w14:paraId="7382392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2A86E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4447C5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Leg circles</w:t>
            </w:r>
          </w:p>
        </w:tc>
      </w:tr>
      <w:tr w:rsidR="00492D64" w14:paraId="264DE773" w14:textId="77777777" w:rsidTr="00492D64">
        <w:trPr>
          <w:trHeight w:val="341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D7EFF9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1E1D11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Leg lifts central, front/back</w:t>
            </w:r>
          </w:p>
        </w:tc>
      </w:tr>
      <w:tr w:rsidR="00492D64" w14:paraId="5B9E6233" w14:textId="77777777" w:rsidTr="00492D64">
        <w:trPr>
          <w:trHeight w:val="349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5B4EB31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Supine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8AF640E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Hip twist L4</w:t>
            </w:r>
          </w:p>
        </w:tc>
      </w:tr>
      <w:tr w:rsidR="00492D64" w14:paraId="0986D00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A14B1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8C627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Scissors L3</w:t>
            </w:r>
          </w:p>
        </w:tc>
      </w:tr>
      <w:tr w:rsidR="00492D64" w14:paraId="6E8ABD9C" w14:textId="77777777" w:rsidTr="00492D64">
        <w:trPr>
          <w:trHeight w:val="331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E7CB81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E76CC5C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 xml:space="preserve">One leg </w:t>
            </w:r>
            <w:proofErr w:type="gramStart"/>
            <w:r w:rsidRPr="00492D64">
              <w:rPr>
                <w:rFonts w:ascii="DINOT-Light" w:hAnsi="DINOT-Light"/>
              </w:rPr>
              <w:t>stretch</w:t>
            </w:r>
            <w:proofErr w:type="gramEnd"/>
            <w:r w:rsidRPr="00492D64">
              <w:rPr>
                <w:rFonts w:ascii="DINOT-Light" w:hAnsi="DINOT-Light"/>
              </w:rPr>
              <w:t xml:space="preserve"> L4</w:t>
            </w:r>
          </w:p>
        </w:tc>
      </w:tr>
      <w:tr w:rsidR="00492D64" w14:paraId="63F96B72" w14:textId="77777777" w:rsidTr="00492D64">
        <w:trPr>
          <w:trHeight w:val="331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901DB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E915E3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 xml:space="preserve">Double leg </w:t>
            </w:r>
            <w:proofErr w:type="gramStart"/>
            <w:r w:rsidRPr="00492D64">
              <w:rPr>
                <w:rFonts w:ascii="DINOT-Light" w:hAnsi="DINOT-Light"/>
              </w:rPr>
              <w:t>stretch</w:t>
            </w:r>
            <w:proofErr w:type="gramEnd"/>
            <w:r w:rsidRPr="00492D64">
              <w:rPr>
                <w:rFonts w:ascii="DINOT-Light" w:hAnsi="DINOT-Light"/>
              </w:rPr>
              <w:t xml:space="preserve"> L4</w:t>
            </w:r>
          </w:p>
        </w:tc>
      </w:tr>
      <w:tr w:rsidR="00492D64" w14:paraId="60CCA264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BE747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047A17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Hundreds L4/5</w:t>
            </w:r>
          </w:p>
        </w:tc>
      </w:tr>
      <w:tr w:rsidR="00492D64" w14:paraId="09AAEDEF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EAE98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7FCD603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Bridge L2</w:t>
            </w:r>
          </w:p>
        </w:tc>
      </w:tr>
      <w:tr w:rsidR="00492D64" w14:paraId="54DB23ED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6B02E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51C40E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Bridge 1 with arm lifts for TX mobility</w:t>
            </w:r>
          </w:p>
        </w:tc>
      </w:tr>
      <w:tr w:rsidR="00492D64" w14:paraId="62489E31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FE28F1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2758A55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Teaser L1</w:t>
            </w:r>
          </w:p>
        </w:tc>
      </w:tr>
      <w:tr w:rsidR="00492D64" w14:paraId="6209AF6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9AA4D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D37000D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Teaser L2</w:t>
            </w:r>
          </w:p>
        </w:tc>
      </w:tr>
      <w:tr w:rsidR="00492D64" w14:paraId="3FE8DB89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B544B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FD9277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Roll back with oblique</w:t>
            </w:r>
          </w:p>
        </w:tc>
      </w:tr>
      <w:tr w:rsidR="00492D64" w14:paraId="3545063A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AFDB8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246BB6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V sit</w:t>
            </w:r>
          </w:p>
        </w:tc>
      </w:tr>
      <w:tr w:rsidR="00492D64" w14:paraId="278F020E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0CA222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3B4BBA1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V sit with oblique</w:t>
            </w:r>
          </w:p>
        </w:tc>
      </w:tr>
      <w:tr w:rsidR="00492D64" w14:paraId="42DCCD27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4EA283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Stretch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BD43BF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Hamstring, Lx/Tx mobility</w:t>
            </w:r>
          </w:p>
        </w:tc>
      </w:tr>
      <w:tr w:rsidR="00492D64" w14:paraId="77BFC46B" w14:textId="77777777" w:rsidTr="00492D64">
        <w:trPr>
          <w:trHeight w:val="20"/>
        </w:trPr>
        <w:tc>
          <w:tcPr>
            <w:tcW w:w="21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B7380C" w14:textId="77777777" w:rsidR="00492D64" w:rsidRPr="00492D64" w:rsidRDefault="00492D64" w:rsidP="00492D64">
            <w:pPr>
              <w:rPr>
                <w:rFonts w:ascii="DINOT-Light" w:hAnsi="DINOT-Light"/>
                <w:b/>
              </w:rPr>
            </w:pPr>
            <w:r w:rsidRPr="00492D64">
              <w:rPr>
                <w:rFonts w:ascii="DINOT-Light" w:hAnsi="DINOT-Light"/>
                <w:b/>
              </w:rPr>
              <w:t>Relaxation</w:t>
            </w:r>
          </w:p>
        </w:tc>
        <w:tc>
          <w:tcPr>
            <w:tcW w:w="68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EEDE6E6" w14:textId="77777777" w:rsidR="00492D64" w:rsidRPr="00492D64" w:rsidRDefault="00492D64" w:rsidP="00492D64">
            <w:pPr>
              <w:rPr>
                <w:rFonts w:ascii="DINOT-Light" w:hAnsi="DINOT-Light"/>
              </w:rPr>
            </w:pPr>
            <w:r w:rsidRPr="00492D64">
              <w:rPr>
                <w:rFonts w:ascii="DINOT-Light" w:hAnsi="DINOT-Light"/>
              </w:rPr>
              <w:t>Breathing</w:t>
            </w:r>
          </w:p>
        </w:tc>
      </w:tr>
    </w:tbl>
    <w:p w14:paraId="096CAE2A" w14:textId="77777777" w:rsidR="00E84A38" w:rsidRDefault="00E84A38" w:rsidP="00E84A38">
      <w:pPr>
        <w:rPr>
          <w:rFonts w:ascii="DINOT-Light" w:hAnsi="DINOT-Light"/>
        </w:rPr>
      </w:pPr>
      <w:bookmarkStart w:id="0" w:name="_GoBack"/>
      <w:bookmarkEnd w:id="0"/>
    </w:p>
    <w:sectPr w:rsidR="00E84A38" w:rsidSect="003759E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0" w:h="16840"/>
      <w:pgMar w:top="3261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520A81" w14:textId="77777777" w:rsidR="00492D64" w:rsidRDefault="00492D64" w:rsidP="002D2463">
      <w:r>
        <w:separator/>
      </w:r>
    </w:p>
  </w:endnote>
  <w:endnote w:type="continuationSeparator" w:id="0">
    <w:p w14:paraId="1D10DFB8" w14:textId="77777777" w:rsidR="00492D64" w:rsidRDefault="00492D64" w:rsidP="002D24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DINOT-Light">
    <w:panose1 w:val="02000504040000020003"/>
    <w:charset w:val="00"/>
    <w:family w:val="modern"/>
    <w:notTrueType/>
    <w:pitch w:val="variable"/>
    <w:sig w:usb0="800000AF" w:usb1="4000206A" w:usb2="00000000" w:usb3="00000000" w:csb0="00000001" w:csb1="00000000"/>
  </w:font>
  <w:font w:name="DINPro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Pro-Light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D186F0" w14:textId="77777777" w:rsidR="0084484E" w:rsidRDefault="0084484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875B87" w14:textId="77777777" w:rsidR="003759E7" w:rsidRPr="003759E7" w:rsidRDefault="003759E7">
    <w:pPr>
      <w:pStyle w:val="Footer"/>
    </w:pPr>
    <w:r>
      <w:tab/>
    </w:r>
    <w:r w:rsidRPr="003759E7">
      <w:rPr>
        <w:rFonts w:ascii="DINOT-Light" w:hAnsi="DINOT-Light"/>
      </w:rPr>
      <w:fldChar w:fldCharType="begin"/>
    </w:r>
    <w:r w:rsidRPr="003759E7">
      <w:rPr>
        <w:rFonts w:ascii="DINOT-Light" w:hAnsi="DINOT-Light"/>
      </w:rPr>
      <w:instrText xml:space="preserve"> PAGE   \* MERGEFORMAT </w:instrText>
    </w:r>
    <w:r w:rsidRPr="003759E7">
      <w:rPr>
        <w:rFonts w:ascii="DINOT-Light" w:hAnsi="DINOT-Light"/>
      </w:rPr>
      <w:fldChar w:fldCharType="separate"/>
    </w:r>
    <w:r w:rsidRPr="003759E7">
      <w:rPr>
        <w:rFonts w:ascii="DINOT-Light" w:hAnsi="DINOT-Light"/>
        <w:noProof/>
      </w:rPr>
      <w:t>1</w:t>
    </w:r>
    <w:r w:rsidRPr="003759E7">
      <w:rPr>
        <w:rFonts w:ascii="DINOT-Light" w:hAnsi="DINOT-Light"/>
        <w:noProof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6BDA88" w14:textId="77777777" w:rsidR="003759E7" w:rsidRDefault="009C4A90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5920" behindDoc="0" locked="0" layoutInCell="1" allowOverlap="1" wp14:anchorId="3306248F" wp14:editId="0DB54E88">
              <wp:simplePos x="0" y="0"/>
              <wp:positionH relativeFrom="column">
                <wp:posOffset>-904875</wp:posOffset>
              </wp:positionH>
              <wp:positionV relativeFrom="paragraph">
                <wp:posOffset>-724535</wp:posOffset>
              </wp:positionV>
              <wp:extent cx="7772400" cy="1335405"/>
              <wp:effectExtent l="0" t="0" r="0" b="0"/>
              <wp:wrapNone/>
              <wp:docPr id="88" name="Group 8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72400" cy="1335405"/>
                        <a:chOff x="0" y="0"/>
                        <a:chExt cx="7772400" cy="1335405"/>
                      </a:xfrm>
                    </wpg:grpSpPr>
                    <pic:pic xmlns:pic="http://schemas.openxmlformats.org/drawingml/2006/picture">
                      <pic:nvPicPr>
                        <pic:cNvPr id="9" name="Picture 3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72400" cy="13354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352425" y="466725"/>
                          <a:ext cx="210820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25CF1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Welsh Athletics Ltd</w:t>
                            </w:r>
                          </w:p>
                          <w:p w14:paraId="2D0489D4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Cardiff International Sports Campus</w:t>
                            </w:r>
                          </w:p>
                          <w:p w14:paraId="222862A8" w14:textId="77777777" w:rsidR="009C4A90" w:rsidRPr="00882348" w:rsidRDefault="009C4A90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Leckwith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Road, Cardiff CF11 7AZ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  <wps:wsp>
                      <wps:cNvPr id="2" name="Text Box 6"/>
                      <wps:cNvSpPr txBox="1">
                        <a:spLocks noChangeArrowheads="1"/>
                      </wps:cNvSpPr>
                      <wps:spPr bwMode="auto">
                        <a:xfrm>
                          <a:off x="2457450" y="476250"/>
                          <a:ext cx="2534285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C420492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Athletau Cymru </w:t>
                            </w:r>
                            <w:proofErr w:type="spellStart"/>
                            <w:r w:rsidRPr="00882348">
                              <w:rPr>
                                <w:rFonts w:ascii="DINPro-Bold" w:hAnsi="DINPro-Bold" w:cs="DINPro-Bold"/>
                                <w:b/>
                                <w:bCs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Cyf</w:t>
                            </w:r>
                            <w:proofErr w:type="spellEnd"/>
                          </w:p>
                          <w:p w14:paraId="6BB643A2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Campws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Chwaraeon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Rhyngwladol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Caerdydd</w:t>
                            </w:r>
                            <w:proofErr w:type="spellEnd"/>
                          </w:p>
                          <w:p w14:paraId="4A4D9297" w14:textId="77777777" w:rsidR="009C4A90" w:rsidRPr="00882348" w:rsidRDefault="009C4A90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Ffordd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Leckwith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, </w:t>
                            </w:r>
                            <w:proofErr w:type="spellStart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Caerdydd</w:t>
                            </w:r>
                            <w:proofErr w:type="spellEnd"/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 xml:space="preserve"> CF11 7AZ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  <wps:wsp>
                      <wps:cNvPr id="4" name="Text Box 7"/>
                      <wps:cNvSpPr txBox="1">
                        <a:spLocks noChangeArrowheads="1"/>
                      </wps:cNvSpPr>
                      <wps:spPr bwMode="auto">
                        <a:xfrm>
                          <a:off x="4991100" y="466725"/>
                          <a:ext cx="2108200" cy="556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D87256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029 2064 4870</w:t>
                            </w:r>
                          </w:p>
                          <w:p w14:paraId="3EA726A2" w14:textId="77777777" w:rsidR="009C4A90" w:rsidRPr="00882348" w:rsidRDefault="009C4A90" w:rsidP="009C4A90">
                            <w:pPr>
                              <w:autoSpaceDE w:val="0"/>
                              <w:autoSpaceDN w:val="0"/>
                              <w:adjustRightInd w:val="0"/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</w:pP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www.welshathletics.org</w:t>
                            </w:r>
                          </w:p>
                          <w:p w14:paraId="2D81E314" w14:textId="77777777" w:rsidR="009C4A90" w:rsidRPr="00882348" w:rsidRDefault="009C4A90" w:rsidP="009C4A90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hr</w:t>
                            </w:r>
                            <w:r w:rsidRPr="00882348">
                              <w:rPr>
                                <w:rFonts w:ascii="DINPro-Light" w:hAnsi="DINPro-Light" w:cs="DINPro-Light"/>
                                <w:color w:val="FFFFFF"/>
                                <w:sz w:val="20"/>
                                <w:szCs w:val="20"/>
                                <w:lang w:eastAsia="en-GB"/>
                              </w:rPr>
                              <w:t>@welshathletics.org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3306248F" id="Group 88" o:spid="_x0000_s1026" style="position:absolute;margin-left:-71.25pt;margin-top:-57.05pt;width:612pt;height:105.15pt;z-index:251665920" coordsize="77724,133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I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BgP5/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CA/38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Q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/P0ABAMAAAAAAAAAAAAAAAAAAAAAAAAAAAAAAAAA&#10;AAAAAAAAAAAAAAAAAAAAAAAAAAAAAAAAAAAAAAAAAAAAAAAAAAAAAAAAAAAAAAAAAAAAAAAAAAAA&#10;AAAAAAAAAAAAAAAAAAAAAAAAAAAAAAAAAAAAAAAAAAAAAAAAAAAAAAAAAAAAAAAAAAAAAAAA///+&#10;7vL/7vL/8PP/8/X/8/b/+vz/9PcAAAAAAAAAAAAAAAABDAkBDwwCFA8DIhsBEA0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E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f///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gP9/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//T2+8bT+rPD+rvJAPz9AAAAAQkIBUU1BTov&#10;BCwjAiAZAQgGAAAAAAAAAAAAAAAAAAAAAAAAAAAAAAAAAAAAAAAAAAAAAAAAAAAAAAAAAAAAAAAA&#10;AAAAAAAAAPv8/vH0//L1//L1//L1//D0/vDz/+3x/vDz//Dz//Dz/u7z/+7x//Dz//n7AAAAAAAA&#10;AAAAAAAAAAAAAAAAAAAAAAAAAAAAAAAAAAAAAAAAAAAAAAAAAAAAAAAAAAAAAAAAAAAAAAAAAAAA&#10;AAAAAAAAAAAAAAAAAAAACndeCGVQ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f///w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Q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B////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P39//P3//P1/vL1//L1//L1//L0//L2//L1/vDz&#10;/+3x/uzw/+3x/uzw//P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Q4LBkc5+rTE//f4AAAAAAAAAAAAAAAA&#10;AAAAAAAAAAAAAAAAAAAAAAAAAAAAAAAAAAAAAAAAAAAAAAAAAAAAAAAAAAAAAAAAAAAAAAAAAAAA&#10;AAAAAAAAAAAAAAAAAAAAAAAAAAAAAAAAAAAAAAAAAAAAAAAAAAAAAAAAAAAAAAAAAAAAAAAAAQgG&#10;AhgTAhkUAycfAyYeAyceAyYeAQkI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f///w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P/w8/7n7P7o7v/y&#10;9P7z9v/z9v/z9v/z9QD5+//5+gD5+wAAAP/+/v/09wAAAAEMCgECAQAAAAAAAAENCgAIBgEKCAEL&#10;CQENCwENCgIVEAIWEQEVEQISDwACA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D9/v7w8//v8v/u8v7t8f/y&#10;9f/19//09//z9f/09//09//2+P/19//19//z9v/1+P/19wD6+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BAQD//wAAAAAAAAAAAAAA&#10;AAAAAAAAAAAAAAAAAAAAAAAAAAAAAAAAAAAAAAAAAAAAAAAAAAAAAAAAAAAAAAAAAAAAAAAAAAAA&#10;AAAAAAAAAAAAAAAAAAAAAAAAAAAAAAAAAAAAAAAAAAAAAAAAAAAAAAAAAAAAAAAAAAAAAAAAAAAA&#10;AAAAAAAAAAAAAAAAAAAAAAAAAAAAAAACAQMgGgMpIAMpIAQpIQMpIQIWEQAAAAAAAAAAAAAAAAAA&#10;AAAAAAAAAAAAAAAAAAAAAAAAAAD+/wACAQ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H///8AAAAAAAD+6e78y9b94Of/8PMAAAAABwUC&#10;FBADIBoDLSMCFB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Ew8DJh4CIBkD&#10;IhsDHxgCGBQBEQ0BEAwBCQgA///+6O380dv4m7ABCggIY08FPzEAAQE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B////AAAA9X6Z+ai6AP7/AAAAAAAA&#10;AAAAAAAAAAAAAAAAAAAAAykgB1RDB1dFAQgG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//f5&#10;//T3//T2//T3//T2//T2AAAAAAAAAAAAAAAAAAAAAAAAAQwKAQYFARANAhENARANAAIB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hgTBUM1BTktAycfAhgS&#10;AQkIAAAAAPr7//j6AAAA//v8AQoIAQkH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f/////x9O8zXgAAAAAA&#10;AAAAAAAAAAAAAAAAAAAAAAAAAAAAAAAAAAAAAAMfGQyXdwMmHgAAAAAAAAD9/u8zXv/6+wEJBwIQ&#10;DQIYEwIjGwUzKQVCNAENC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EMCgMiGgMiGwIiGwQsIwQwJgEOC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H///8AAAD2&#10;hJ74oLQAAAAAAAAAAAAAAAAAAAAAAAAAAAAAAAAAAAAAAAAAAAADJR0Pt5EAAAAAAAD/8PPvNF8A&#10;AAAAAAAAAAAAAAAAAAAAAAABDQoMk3UFPC8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QEBDAkAAAAAAAAAAAAAAwIBCwkAAAD/8vUA/P7/9/g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ID/fw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B&#10;AQMjHAQ0KQU7LgU5LQEQDQAAAAAAAAAAAAAAAAAAAAAAAAAAAAAAAAAAAAAAAAAAAAAAAAAAAAAA&#10;AAAAAAAAAAAAAAAAAAAAAAAAAAAAAAAAAP3e5f7r7wMfGQIYE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D/8vUAAAD/9/kA+/wA/v7/9fcAAAD/9vn/&#10;/PwA/f7/9fcAAAAA9vn//PwA/v7/9PgAAAD/+PkA+/wA/v7/9PcAAAD/9/kA+/wA/v7/9PcAAAD/&#10;+Pn/+vwA////9PYAAAAA+Pr/+vsAAAAAAAD/9fcA/f4AAAAA/v//9fc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FNywFSTn4mK7+6O0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QEELCIFPjIFQDIELiUAAwIAAAAAAAAAAAAAAAAAAAAAAAAAAAAA&#10;AAAAAAAAAAAAAAAAAAAAAAAAAAAAAAAAAAD6scL2kaj+4ugAAAAAAAAHVUMLhGkAAw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B7SNRAAAAEcugAREOAP7/+8PP+rbG+rzK//H0AAAAAAAAAAAAAAAAAAAAAAAA&#10;BCsiDrGMAAAAAAAAAAAA/dbf9HeT/dfgAAAAAQcFAiAaBDEnB1FABDMoAAAAAAAAAAAAAAAAAAAA&#10;/MvW+bTE/djg/uPp/u3xAP3+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UEAQgGAAAA&#10;AAQEAQoHAAAAAQoIAAQDAAEBAQwKAAAAAQcFAQcGAAAAAQwJAAICAAMDAQsIAAAAAQgHAAYEAAAA&#10;AQ0LAAAAAQYEAAgGAAAAAQwKAAIBAQQEAAoHAAAAAQoJAQQCAAMDAQoIAAAAAQoIAAQDAAAAAAUE&#10;AQkH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//j6APr7//b4APz9//T3AP/+/vL1AP3+//X3APz9//b4APn7//n7//j5APv8//T3AP7+&#10;//P2AP7+//P2//39//X4APv8//j5APj6//r7//b5APz8//T3AP//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RAMBT4xBT0xBTwwAhUQAAAAAAAA&#10;AAAAAAAAAAAAAAAAAAAAAAAAAAAAAAAAAAAAAP//9XuX+aq8AAAAAAAAAAAAAAAAAAAABDYrB1A/&#10;BTouAhwW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e0jUQEQDBHMogAAAAAAAAAAAAAAAAD+//3Z4fzO2P3c5P3j6P/2&#10;+QEGBQQvJQhfSwESDgAAAAAAAAAAAAAAAAD9/f7t8gELCAELCQAAAAAAAAAAAAAAAAAAAAAAAAAA&#10;AAAAAAAAAPqzw/ikt/zR2wD8/Q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Mo&#10;HwU7LwQ1KgUyKAESDgAAAAAAAAAAAAAAAAAAAAAAAAAAAPmsvvV4lAAAAAAAAAAAAAAAAAAAAAAA&#10;AAAAAAAAAAAAAAIYEwQ2KgU0KgQzKAMkHQAD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HuLloKdl0HW0gAAAAAAAAAAAAAAAAAAAAAAAAAAAAA&#10;AAAAAAAAAAAAAAAAAAAAAAAAAAAAAAAAAAAAAAAAAAAAAAAAAAAAAAAAAAAAAAAAAAAAAAAAAAAA&#10;AAAAAAAAAAAAAAAAAAAAAAAAAAD/+fv91d380dv92uP93+X93OT/8PM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DIRoDKiEDIxwDJBwDIRsBFRACEQ4AAwLyWn38ytUAAAAAAAAAAAAA&#10;AAAAAAAAAAAAAAAAAAAAAAAAAAAAAAAAAAAAAAABCQcDKiEELiUELiQDLSQDHxgAAQE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B//7+AAEBAAAAAAAAAAAAAAAAAAAAAAAA&#10;AAAAAAAAAAAAAAAAAAAAAAAAAAAAAAAAAAAAAAAAAAAAAAAAAAAAAAAAAAAAAAAAAAAAAAAAAAAA&#10;AAAAAAAAAAAAAAAAAAAAAAAAAAAAAAAAAAAAAAAAAAAAAAAAAAAAAAAAAAAA//Dz/eHo/uTq/uPp&#10;/eXq/uTq/ubs/uzw//H0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HBYDJh8EJx4DJx8DJh4D&#10;IhsABAMAAAAAAAAAAAAAAAAAAAAAAAAAAAAAAAAAAAAAAAAAAAAAAAAAAAAAAAAAAAAAAAAAAAAA&#10;AAAAAAAAAAD/9/j3jqcBEQ0CFxICFxMCGRMCGBMBCwkAAAAAAAAAAAAAAAAAAAAAAAAAAAAAAAAA&#10;AAAAAAAAAAAAAAAAAAAAAAAAAAAAAAAAAAAAAAAAAAAAAAAAAAAAAAAAAAAAAAAAAAAAAAAB////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Pv8//f5//v8APf5AAAAAAAAAAAAAAAAAAAAAAAAAQoIARANAAIBAAAAAAAAAAAA&#10;AAAAAAAAAAAAAAAAAAAAAAAAAAAAAAAAAAAAAAAAAAAAAAAAAAAAAP3++r/M+aK2+8bSAAAAAAAA&#10;AAAAAAAAAAAAAAAAAAAABT8yDZp6AAMC/NLc8lJ2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QDAyQcAyYeBCYfAycfAycfAhoUAAAAAAAAAAAAAAAAAAAAAAAAAAAAAAAAAAAAAAAA&#10;AAAAAAAAAAAAAAAAAAAA9HCO+rTEAAAAAAAAAAAAAAAAAAAAAhQQAyQcAiMcBC4kBkM2ARAMAAAA&#10;AAAAAAAAAAAAAAAAAAAAAAAAAAAAAAAAAAAAAAAAAAAAAAAAAAAAAAAAAAAAAAAAAAAAAAAAAAAA&#10;AAAAAf///w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P3Z&#10;4feasPq0xAD9/QAAAAAAAAAAAAQyKA2hfwEJBwAAAAD8/fBBaf7n7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CA/38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QwKAyceAyYeAyQdAyMbAyIcAhkT&#10;AAEBAAAAAAAAAAAAAAAAAAAAAAAAAAAA95as946mAAAAAAAAAAAAAAAAAAAAAAAAAAAAAAAAAAAA&#10;AAAAAQwKDqiFAygfAAAAAAAAAAAAAAAAAAAAAAAAAAAAAAAAAAAAAAAAAAAAAAAAAAAAAAAAAAAA&#10;AAAAAAAAAAAAAAAAAAAAAf///w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P7q7vmrvfu+zf/x8wVBNAlzWwEIBgAAAAAAAAAAAP3Y4fNoh/7k6g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EJBwIgGgMkHAMhGgIdFwMcFgIbFgIXEvinufaAmwAAAAAAAAAAAAAAAAAAAAAAAAAAAAAA&#10;AAAAAAAAAAAAAAAAAAluVwluVwAAAAAAAAAAAAAAAAAAAAAAAAAAAAAAAAAAAAAAAAAAAAAAAAAA&#10;AAAAAAAAAAAAAAAAAAAAAAAAAAAAAAH///8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D6&#10;uMf0bIs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wIA/f4AAAAAAAAAAAAAAAAAAAAAAAAA&#10;AAAAAAAAAAAAAAAAAAAAAAAAAAAFOS0No4EAAAAAAAAAAAAAAAAAAAAAAAAAAAAAAAAAAAAAAAAA&#10;AAAAAAAAAAAAAAAAAAAAAAAAAAAAAAAAAAAAAAAE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/eDn+aO2+Ka5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ELSMNnX0BEg4A&#10;AAAAAAAAAAAAAAAAAAAAAAAAAAAAAAAAAAAAAAAAAAAAAAAAAAAAAAAAAAAAAAAAAAAB7SNR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QkIAAQCAAAAAAAAAAMDAQsIAAAAAAAAAAAAAAAAAAAAAAAAAAAA&#10;AP////P2AAAAAAAA//P2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hwWDJN1BC0jAAAAAAAAAAAAAAAAAAAAAAAAAAAAAAAAAAAAAAAAAAAAAAAAAAAAAAAAAAAAAAAA&#10;Ae0jUQ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GBQt8YgdaRwAAAAAAAAAAAAAAAAAAAAAAAAAAAAAAAAAAAAAAAAAAAAAAAAAA&#10;AAAAAAAAAAN3Eik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gP9/AAAAAAAAAAAAAAAAAAAAAAAAAAAAAAAAAAAAAAAAAAAAAAAAAAAAAAAAAAAAAAAAAAAA&#10;AAAAAAAAAAAAAAAAAAAAAAAAAAAAAAAAAAAAAAAAAAAAAAAAAAAAAAAAAAAAAAAAAAAAAAAAAAAA&#10;AAAAAAAAAAAAAAAAAAAAAAAAAAAAAAD9/vu/zf3d5AU8MAEHBQ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D6tcXyUnb93uU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/d/m8lR4+8XS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P/y&#10;9fNjg/mwwQ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/P31dJH4n7QAAAAAAAAAAAAAAAAAAAAAAAAAAAAAAAAAAAAAAAADdxIp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+8PPAQYFBDQpAAAAAAAAAAAAAAAAAAAAAAAAAAAAAAAAA3cS&#10;KQ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PvG0gEGBQQ0KQAAAAAAAAAAAAAAAAAAAAAA&#10;AAAAAAN3Eik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D7xtIBBgUENCkAAAAAAAAA&#10;AAAAAAAAAAAAAAADdxIp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+8bSAAUE&#10;BTUqAAAAAAAAAAAAAAAAAAAAA3cSKQ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ID/fw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/MfT//n6BTsv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PiZr/V8mAD9/g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D5qLr0a4r/9vg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+rzK8lR4/uTqAAAAAe0jUQ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EPDAuJ&#10;bAHtI1E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C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I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CA&#10;/38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g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gP9/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ID/fw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CA/38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I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gP9/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C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g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C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ID/fw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I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I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CA/38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g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I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C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g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I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C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g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gP9/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g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I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C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g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I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ID/fw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g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C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g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I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C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g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I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CA/38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g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I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C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g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I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C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gP9/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C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g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I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C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g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I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ID/fw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g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I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C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g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CAQI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Mi28C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CA/38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JaVMGTz4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YFCGtV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D7/PzG0gAAAAHtI1E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DJR0C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/dvjAg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I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C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g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I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gP9/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I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C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g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I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C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g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I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C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ync1iAAAAAAAAAAAAAAAAAAAAAAAAAAAAAAAAAAA&#10;AAAAAAAAAAAAAAAAAAAAAAAAAAAAAAAAAAAAAAAAAAAC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g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I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CHRcC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YF&#10;DJN0Ag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D7/PmktwHtI1E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C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g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3" o:spid="_x0000_s1027" type="#_x0000_t75" style="position:absolute;width:77724;height:133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">
                <v:imagedata r:id="rId2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3524;top:4667;width:21082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" filled="f" stroked="f">
                <v:textbox style="mso-fit-shape-to-text:t">
                  <w:txbxContent>
                    <w:p w14:paraId="7F925CF1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>Welsh Athletics Ltd</w:t>
                      </w:r>
                    </w:p>
                    <w:p w14:paraId="2D0489D4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Cardiff International Sports Campus</w:t>
                      </w:r>
                    </w:p>
                    <w:p w14:paraId="222862A8" w14:textId="77777777" w:rsidR="009C4A90" w:rsidRPr="00882348" w:rsidRDefault="009C4A90" w:rsidP="009C4A90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Leckwith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Road, Cardiff CF11 7AZ</w:t>
                      </w:r>
                    </w:p>
                  </w:txbxContent>
                </v:textbox>
              </v:shape>
              <v:shape id="Text Box 6" o:spid="_x0000_s1029" type="#_x0000_t202" style="position:absolute;left:24574;top:4762;width:25343;height:5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" filled="f" stroked="f">
                <v:textbox style="mso-fit-shape-to-text:t">
                  <w:txbxContent>
                    <w:p w14:paraId="5C420492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Athletau Cymru </w:t>
                      </w:r>
                      <w:proofErr w:type="spellStart"/>
                      <w:r w:rsidRPr="00882348">
                        <w:rPr>
                          <w:rFonts w:ascii="DINPro-Bold" w:hAnsi="DINPro-Bold" w:cs="DINPro-Bold"/>
                          <w:b/>
                          <w:bCs/>
                          <w:color w:val="FFFFFF"/>
                          <w:sz w:val="20"/>
                          <w:szCs w:val="20"/>
                          <w:lang w:eastAsia="en-GB"/>
                        </w:rPr>
                        <w:t>Cyf</w:t>
                      </w:r>
                      <w:proofErr w:type="spellEnd"/>
                    </w:p>
                    <w:p w14:paraId="6BB643A2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Campws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Chwaraeon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Rhyngwladol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Caerdydd</w:t>
                      </w:r>
                      <w:proofErr w:type="spellEnd"/>
                    </w:p>
                    <w:p w14:paraId="4A4D9297" w14:textId="77777777" w:rsidR="009C4A90" w:rsidRPr="00882348" w:rsidRDefault="009C4A90" w:rsidP="009C4A90">
                      <w:pPr>
                        <w:rPr>
                          <w:sz w:val="20"/>
                          <w:szCs w:val="20"/>
                        </w:rPr>
                      </w:pP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Ffordd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Leckwith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, </w:t>
                      </w:r>
                      <w:proofErr w:type="spellStart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Caerdydd</w:t>
                      </w:r>
                      <w:proofErr w:type="spellEnd"/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 xml:space="preserve"> CF11 7AZ</w:t>
                      </w:r>
                    </w:p>
                  </w:txbxContent>
                </v:textbox>
              </v:shape>
              <v:shape id="Text Box 7" o:spid="_x0000_s1030" type="#_x0000_t202" style="position:absolute;left:49911;top:4667;width:21082;height:5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" filled="f" stroked="f">
                <v:textbox style="mso-fit-shape-to-text:t">
                  <w:txbxContent>
                    <w:p w14:paraId="44D87256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029 2064 4870</w:t>
                      </w:r>
                    </w:p>
                    <w:p w14:paraId="3EA726A2" w14:textId="77777777" w:rsidR="009C4A90" w:rsidRPr="00882348" w:rsidRDefault="009C4A90" w:rsidP="009C4A90">
                      <w:pPr>
                        <w:autoSpaceDE w:val="0"/>
                        <w:autoSpaceDN w:val="0"/>
                        <w:adjustRightInd w:val="0"/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</w:pP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www.welshathletics.org</w:t>
                      </w:r>
                    </w:p>
                    <w:p w14:paraId="2D81E314" w14:textId="77777777" w:rsidR="009C4A90" w:rsidRPr="00882348" w:rsidRDefault="009C4A90" w:rsidP="009C4A90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hr</w:t>
                      </w:r>
                      <w:r w:rsidRPr="00882348">
                        <w:rPr>
                          <w:rFonts w:ascii="DINPro-Light" w:hAnsi="DINPro-Light" w:cs="DINPro-Light"/>
                          <w:color w:val="FFFFFF"/>
                          <w:sz w:val="20"/>
                          <w:szCs w:val="20"/>
                          <w:lang w:eastAsia="en-GB"/>
                        </w:rPr>
                        <w:t>@welshathletics.org</w:t>
                      </w:r>
                    </w:p>
                  </w:txbxContent>
                </v:textbox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CF0A19" w14:textId="77777777" w:rsidR="00492D64" w:rsidRDefault="00492D64" w:rsidP="002D2463">
      <w:r>
        <w:separator/>
      </w:r>
    </w:p>
  </w:footnote>
  <w:footnote w:type="continuationSeparator" w:id="0">
    <w:p w14:paraId="4DC18F0F" w14:textId="77777777" w:rsidR="00492D64" w:rsidRDefault="00492D64" w:rsidP="002D24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EBA7D2" w14:textId="77777777" w:rsidR="0084484E" w:rsidRDefault="00492D64">
    <w:pPr>
      <w:pStyle w:val="Header"/>
    </w:pPr>
    <w:r>
      <w:rPr>
        <w:noProof/>
      </w:rPr>
      <w:pict w14:anchorId="7975197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270547" o:spid="_x0000_s2050" type="#_x0000_t75" style="position:absolute;margin-left:0;margin-top:0;width:450.8pt;height:258.6pt;z-index:-251648512;mso-position-horizontal:center;mso-position-horizontal-relative:margin;mso-position-vertical:center;mso-position-vertical-relative:margin" o:allowincell="f">
          <v:imagedata r:id="rId1" o:title="HLF slogan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CF304" w14:textId="77777777" w:rsidR="0084484E" w:rsidRDefault="00492D64">
    <w:pPr>
      <w:pStyle w:val="Header"/>
    </w:pPr>
    <w:r>
      <w:rPr>
        <w:noProof/>
      </w:rPr>
      <w:pict w14:anchorId="1C5E777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270548" o:spid="_x0000_s2051" type="#_x0000_t75" style="position:absolute;margin-left:0;margin-top:0;width:450.8pt;height:258.6pt;z-index:-251647488;mso-position-horizontal:center;mso-position-horizontal-relative:margin;mso-position-vertical:center;mso-position-vertical-relative:margin" o:allowincell="f">
          <v:imagedata r:id="rId1" o:title="HLF slogan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E13D5" w14:textId="77777777" w:rsidR="003759E7" w:rsidRDefault="00492D64">
    <w:pPr>
      <w:pStyle w:val="Header"/>
    </w:pPr>
    <w:r>
      <w:rPr>
        <w:noProof/>
        <w:lang w:val="en-US"/>
      </w:rPr>
      <w:pict w14:anchorId="6F1AFC7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54270546" o:spid="_x0000_s2049" type="#_x0000_t75" style="position:absolute;margin-left:0;margin-top:0;width:450.8pt;height:258.6pt;z-index:-251649536;mso-position-horizontal:center;mso-position-horizontal-relative:margin;mso-position-vertical:center;mso-position-vertical-relative:margin" o:allowincell="f">
          <v:imagedata r:id="rId1" o:title="HLF slogan" gain="19661f" blacklevel="22938f"/>
          <w10:wrap anchorx="margin" anchory="margin"/>
        </v:shape>
      </w:pict>
    </w:r>
    <w:r w:rsidR="003759E7">
      <w:rPr>
        <w:noProof/>
        <w:lang w:val="en-US"/>
      </w:rPr>
      <w:drawing>
        <wp:anchor distT="0" distB="0" distL="114300" distR="114300" simplePos="0" relativeHeight="251654656" behindDoc="1" locked="0" layoutInCell="1" allowOverlap="1" wp14:anchorId="7953EC9E" wp14:editId="23A95A9E">
          <wp:simplePos x="0" y="0"/>
          <wp:positionH relativeFrom="column">
            <wp:posOffset>-904240</wp:posOffset>
          </wp:positionH>
          <wp:positionV relativeFrom="paragraph">
            <wp:posOffset>-448945</wp:posOffset>
          </wp:positionV>
          <wp:extent cx="7772400" cy="1889760"/>
          <wp:effectExtent l="0" t="0" r="0" b="0"/>
          <wp:wrapNone/>
          <wp:docPr id="81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8897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D64"/>
    <w:rsid w:val="00031107"/>
    <w:rsid w:val="0011725E"/>
    <w:rsid w:val="002B11D4"/>
    <w:rsid w:val="002D2463"/>
    <w:rsid w:val="00330D10"/>
    <w:rsid w:val="003759E7"/>
    <w:rsid w:val="00492D64"/>
    <w:rsid w:val="0052161B"/>
    <w:rsid w:val="00587DC6"/>
    <w:rsid w:val="0084484E"/>
    <w:rsid w:val="00882348"/>
    <w:rsid w:val="009C4A90"/>
    <w:rsid w:val="00A62E4E"/>
    <w:rsid w:val="00B61AC6"/>
    <w:rsid w:val="00CA2600"/>
    <w:rsid w:val="00CF1902"/>
    <w:rsid w:val="00D476F5"/>
    <w:rsid w:val="00E84A38"/>
    <w:rsid w:val="00E94019"/>
    <w:rsid w:val="00F86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."/>
  <w:listSeparator w:val=","/>
  <w14:docId w14:val="51B4BDBF"/>
  <w14:defaultImageDpi w14:val="300"/>
  <w15:chartTrackingRefBased/>
  <w15:docId w15:val="{C0C434DA-4299-41F6-A73D-564A3E07F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D2463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2D2463"/>
    <w:rPr>
      <w:rFonts w:ascii="Lucida Grande" w:hAnsi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2463"/>
  </w:style>
  <w:style w:type="paragraph" w:styleId="Footer">
    <w:name w:val="footer"/>
    <w:basedOn w:val="Normal"/>
    <w:link w:val="FooterChar"/>
    <w:uiPriority w:val="99"/>
    <w:unhideWhenUsed/>
    <w:rsid w:val="002D246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24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22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ob.sage\Documents\Custom%20Office%20Templates\WA%20-%20Word%20Letterhea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WA - Word Letterhead.dotx</Template>
  <TotalTime>2</TotalTime>
  <Pages>1</Pages>
  <Words>133</Words>
  <Characters>764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WebBox Digital</Company>
  <LinksUpToDate>false</LinksUpToDate>
  <CharactersWithSpaces>896</CharactersWithSpaces>
  <SharedDoc>false</SharedDoc>
  <HLinks>
    <vt:vector size="6" baseType="variant">
      <vt:variant>
        <vt:i4>2097152</vt:i4>
      </vt:variant>
      <vt:variant>
        <vt:i4>0</vt:i4>
      </vt:variant>
      <vt:variant>
        <vt:i4>0</vt:i4>
      </vt:variant>
      <vt:variant>
        <vt:i4>5</vt:i4>
      </vt:variant>
      <vt:variant>
        <vt:lpwstr>mailto:office@welshathletics.org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Sage</dc:creator>
  <cp:keywords/>
  <dc:description/>
  <cp:lastModifiedBy>Rob Sage</cp:lastModifiedBy>
  <cp:revision>1</cp:revision>
  <dcterms:created xsi:type="dcterms:W3CDTF">2019-03-25T10:05:00Z</dcterms:created>
  <dcterms:modified xsi:type="dcterms:W3CDTF">2019-03-25T10:07:00Z</dcterms:modified>
</cp:coreProperties>
</file>